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27A6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6F4D4" wp14:editId="09EE85F0">
                <wp:simplePos x="0" y="0"/>
                <wp:positionH relativeFrom="margin">
                  <wp:posOffset>2540</wp:posOffset>
                </wp:positionH>
                <wp:positionV relativeFrom="paragraph">
                  <wp:posOffset>2540</wp:posOffset>
                </wp:positionV>
                <wp:extent cx="6480000" cy="86007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860079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019FB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5E19C81" w14:textId="0D5664AD" w:rsidR="00636581" w:rsidRPr="00AD6E80" w:rsidRDefault="00AD6E80" w:rsidP="00AD6E8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CSK-L2 </w:t>
                            </w:r>
                            <w:r w:rsidRPr="00AD6E8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Candidate Self-review Sheet for Recorded Session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6F4D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.2pt;margin-top:.2pt;width:510.25pt;height:67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" fillcolor="#e77d70" stroked="f" strokeweight=".5pt">
                <v:textbox>
                  <w:txbxContent>
                    <w:p w14:paraId="43B019FB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5E19C81" w14:textId="0D5664AD" w:rsidR="00636581" w:rsidRPr="00AD6E80" w:rsidRDefault="00AD6E80" w:rsidP="00AD6E8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CSK-L2 </w:t>
                      </w:r>
                      <w:r w:rsidRPr="00AD6E8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Candidate Self-review Sheet for Recorded Session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0F52A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0E3C80E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D7EC209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32E6C456" w14:textId="65EA36AD" w:rsidR="00C92FC2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775EC370" w14:textId="6AC105E1" w:rsidR="00AD6E80" w:rsidRPr="00AD6E80" w:rsidRDefault="00AD6E80" w:rsidP="009374C2">
      <w:pPr>
        <w:spacing w:before="480"/>
        <w:rPr>
          <w:rFonts w:asciiTheme="minorHAnsi" w:hAnsiTheme="minorHAnsi" w:cstheme="minorHAnsi"/>
          <w:color w:val="3B3838" w:themeColor="background2" w:themeShade="40"/>
        </w:rPr>
      </w:pPr>
      <w:r w:rsidRPr="00AD6E80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…………………………………………………………………..</w:t>
      </w:r>
      <w:r w:rsidRPr="00AD6E80">
        <w:rPr>
          <w:rFonts w:asciiTheme="minorHAnsi" w:hAnsiTheme="minorHAnsi" w:cstheme="minorHAnsi"/>
          <w:color w:val="3B3838" w:themeColor="background2" w:themeShade="40"/>
        </w:rPr>
        <w:tab/>
      </w:r>
      <w:r w:rsidRPr="00AD6E80">
        <w:rPr>
          <w:rFonts w:asciiTheme="minorHAnsi" w:hAnsiTheme="minorHAnsi" w:cstheme="minorHAnsi"/>
          <w:color w:val="3B3838" w:themeColor="background2" w:themeShade="40"/>
        </w:rPr>
        <w:tab/>
        <w:t>Date:</w:t>
      </w:r>
      <w:r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</w:t>
      </w:r>
    </w:p>
    <w:p w14:paraId="097C964D" w14:textId="77777777" w:rsidR="00AD6E80" w:rsidRPr="00AD6E80" w:rsidRDefault="00AD6E80" w:rsidP="00AD6E80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134"/>
        <w:gridCol w:w="5953"/>
      </w:tblGrid>
      <w:tr w:rsidR="00AD6E80" w:rsidRPr="00AD6E80" w14:paraId="5A6214A5" w14:textId="77777777" w:rsidTr="00AD6E80">
        <w:tc>
          <w:tcPr>
            <w:tcW w:w="3119" w:type="dxa"/>
            <w:shd w:val="clear" w:color="auto" w:fill="E7E6E6" w:themeFill="background2"/>
            <w:vAlign w:val="bottom"/>
          </w:tcPr>
          <w:p w14:paraId="0B9ED022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br w:type="page"/>
            </w:r>
          </w:p>
          <w:p w14:paraId="66A358C1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  <w:t>Reflect on:</w:t>
            </w:r>
          </w:p>
        </w:tc>
        <w:tc>
          <w:tcPr>
            <w:tcW w:w="1134" w:type="dxa"/>
            <w:shd w:val="clear" w:color="auto" w:fill="E7E6E6" w:themeFill="background2"/>
          </w:tcPr>
          <w:p w14:paraId="2390CAF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  <w:t>Related criteria number</w:t>
            </w:r>
          </w:p>
        </w:tc>
        <w:tc>
          <w:tcPr>
            <w:tcW w:w="5953" w:type="dxa"/>
            <w:shd w:val="clear" w:color="auto" w:fill="E7E6E6" w:themeFill="background2"/>
            <w:vAlign w:val="bottom"/>
          </w:tcPr>
          <w:p w14:paraId="04C834D0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0F9ECE6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  <w:t>Comments:</w:t>
            </w:r>
          </w:p>
        </w:tc>
      </w:tr>
      <w:tr w:rsidR="00AD6E80" w:rsidRPr="00AD6E80" w14:paraId="6B79FB28" w14:textId="77777777" w:rsidTr="00AD6E80">
        <w:trPr>
          <w:trHeight w:val="1021"/>
        </w:trPr>
        <w:tc>
          <w:tcPr>
            <w:tcW w:w="3119" w:type="dxa"/>
            <w:shd w:val="clear" w:color="auto" w:fill="auto"/>
          </w:tcPr>
          <w:p w14:paraId="7FBEF11A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Why did you choose that section of the session to transcribe?</w:t>
            </w:r>
          </w:p>
        </w:tc>
        <w:tc>
          <w:tcPr>
            <w:tcW w:w="1134" w:type="dxa"/>
            <w:shd w:val="clear" w:color="auto" w:fill="auto"/>
          </w:tcPr>
          <w:p w14:paraId="5B34799D" w14:textId="77777777" w:rsidR="00AD6E80" w:rsidRPr="00AD6E80" w:rsidRDefault="00AD6E80" w:rsidP="00AD6E8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color w:val="3B3838" w:themeColor="background2" w:themeShade="40"/>
              </w:rPr>
              <w:t>7.1</w:t>
            </w:r>
          </w:p>
        </w:tc>
        <w:tc>
          <w:tcPr>
            <w:tcW w:w="5953" w:type="dxa"/>
            <w:shd w:val="clear" w:color="auto" w:fill="auto"/>
          </w:tcPr>
          <w:p w14:paraId="072A6FF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  <w:t xml:space="preserve">   </w:t>
            </w:r>
          </w:p>
          <w:p w14:paraId="0215970C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11504BB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5074EF8A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11665FD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353611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70C19D4D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EBC9845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5AD654A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</w:tc>
      </w:tr>
      <w:tr w:rsidR="00AD6E80" w:rsidRPr="00AD6E80" w14:paraId="5DA85BE1" w14:textId="77777777" w:rsidTr="00AD6E80">
        <w:trPr>
          <w:trHeight w:val="1021"/>
        </w:trPr>
        <w:tc>
          <w:tcPr>
            <w:tcW w:w="3119" w:type="dxa"/>
            <w:shd w:val="clear" w:color="auto" w:fill="auto"/>
          </w:tcPr>
          <w:p w14:paraId="41A516BB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How were you feeling during the helping session? Explain how your feelings impacted either positively or negatively on the helping session.</w:t>
            </w:r>
          </w:p>
        </w:tc>
        <w:tc>
          <w:tcPr>
            <w:tcW w:w="1134" w:type="dxa"/>
            <w:shd w:val="clear" w:color="auto" w:fill="auto"/>
          </w:tcPr>
          <w:p w14:paraId="7565DEAB" w14:textId="77777777" w:rsidR="00AD6E80" w:rsidRPr="00AD6E80" w:rsidRDefault="00AD6E80" w:rsidP="00AD6E8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color w:val="3B3838" w:themeColor="background2" w:themeShade="40"/>
              </w:rPr>
              <w:t>5.4</w:t>
            </w:r>
          </w:p>
        </w:tc>
        <w:tc>
          <w:tcPr>
            <w:tcW w:w="5953" w:type="dxa"/>
            <w:shd w:val="clear" w:color="auto" w:fill="auto"/>
          </w:tcPr>
          <w:p w14:paraId="601C450C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791D22C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7038C2A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C8FF38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97F70AB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912210B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078A836F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67E0E408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C066DA0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</w:tc>
      </w:tr>
      <w:tr w:rsidR="00AD6E80" w:rsidRPr="00AD6E80" w14:paraId="68B8BB34" w14:textId="77777777" w:rsidTr="00AD6E80">
        <w:trPr>
          <w:trHeight w:val="1021"/>
        </w:trPr>
        <w:tc>
          <w:tcPr>
            <w:tcW w:w="3119" w:type="dxa"/>
            <w:shd w:val="clear" w:color="auto" w:fill="auto"/>
          </w:tcPr>
          <w:p w14:paraId="1ED9AEE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Give an example of a counselling skill you used in the session, explaining how it helped the helpee. </w:t>
            </w:r>
          </w:p>
        </w:tc>
        <w:tc>
          <w:tcPr>
            <w:tcW w:w="1134" w:type="dxa"/>
            <w:shd w:val="clear" w:color="auto" w:fill="auto"/>
          </w:tcPr>
          <w:p w14:paraId="201726BD" w14:textId="77777777" w:rsidR="00AD6E80" w:rsidRPr="00AD6E80" w:rsidRDefault="00AD6E80" w:rsidP="00AD6E8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  <w:p w14:paraId="3335E632" w14:textId="77777777" w:rsidR="00AD6E80" w:rsidRPr="00AD6E80" w:rsidRDefault="00AD6E80" w:rsidP="00AD6E8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color w:val="3B3838" w:themeColor="background2" w:themeShade="40"/>
              </w:rPr>
              <w:t>6.2</w:t>
            </w:r>
          </w:p>
        </w:tc>
        <w:tc>
          <w:tcPr>
            <w:tcW w:w="5953" w:type="dxa"/>
            <w:shd w:val="clear" w:color="auto" w:fill="auto"/>
          </w:tcPr>
          <w:p w14:paraId="35CCD538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0E1CA302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7BA63926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2EB5433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090A09DD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612914E3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00132BC0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7A820BB6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57335E62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</w:tc>
      </w:tr>
      <w:tr w:rsidR="00AD6E80" w:rsidRPr="00AD6E80" w14:paraId="2E7DA66B" w14:textId="77777777" w:rsidTr="00AD6E80">
        <w:trPr>
          <w:trHeight w:val="1021"/>
        </w:trPr>
        <w:tc>
          <w:tcPr>
            <w:tcW w:w="3119" w:type="dxa"/>
            <w:shd w:val="clear" w:color="auto" w:fill="auto"/>
          </w:tcPr>
          <w:p w14:paraId="11F29F6C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Give an example of something you said in the session that was not helpful, explaining why.</w:t>
            </w:r>
          </w:p>
        </w:tc>
        <w:tc>
          <w:tcPr>
            <w:tcW w:w="1134" w:type="dxa"/>
            <w:shd w:val="clear" w:color="auto" w:fill="auto"/>
          </w:tcPr>
          <w:p w14:paraId="23DAAA6F" w14:textId="77777777" w:rsidR="00AD6E80" w:rsidRPr="00AD6E80" w:rsidRDefault="00AD6E80" w:rsidP="00AD6E8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color w:val="3B3838" w:themeColor="background2" w:themeShade="40"/>
              </w:rPr>
              <w:t>7.1</w:t>
            </w:r>
          </w:p>
        </w:tc>
        <w:tc>
          <w:tcPr>
            <w:tcW w:w="5953" w:type="dxa"/>
            <w:shd w:val="clear" w:color="auto" w:fill="auto"/>
          </w:tcPr>
          <w:p w14:paraId="16C920A5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CF615E2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7B264E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21D6D288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9577D9A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C7A60C0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DDE7D7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04FEBDF" w14:textId="0DC48A0B" w:rsid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7F08463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5518ABA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</w:tc>
      </w:tr>
      <w:tr w:rsidR="00AD6E80" w:rsidRPr="00AD6E80" w14:paraId="0495AC02" w14:textId="77777777" w:rsidTr="00AD6E80">
        <w:trPr>
          <w:trHeight w:val="1021"/>
        </w:trPr>
        <w:tc>
          <w:tcPr>
            <w:tcW w:w="3119" w:type="dxa"/>
            <w:shd w:val="clear" w:color="auto" w:fill="auto"/>
          </w:tcPr>
          <w:p w14:paraId="256629AB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lastRenderedPageBreak/>
              <w:t>Give yourself constructive feedback on the session.</w:t>
            </w:r>
          </w:p>
        </w:tc>
        <w:tc>
          <w:tcPr>
            <w:tcW w:w="1134" w:type="dxa"/>
            <w:shd w:val="clear" w:color="auto" w:fill="auto"/>
          </w:tcPr>
          <w:p w14:paraId="5B5953F2" w14:textId="77777777" w:rsidR="00AD6E80" w:rsidRPr="00AD6E80" w:rsidRDefault="00AD6E80" w:rsidP="00AD6E8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color w:val="3B3838" w:themeColor="background2" w:themeShade="40"/>
              </w:rPr>
              <w:t>7.1</w:t>
            </w:r>
          </w:p>
        </w:tc>
        <w:tc>
          <w:tcPr>
            <w:tcW w:w="5953" w:type="dxa"/>
            <w:shd w:val="clear" w:color="auto" w:fill="auto"/>
          </w:tcPr>
          <w:p w14:paraId="0CF6480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5F36EC18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590C3899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4E4244B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7F511B7F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6598D790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392960A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1992D899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18C2CB1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699B443C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</w:tc>
      </w:tr>
      <w:tr w:rsidR="00AD6E80" w:rsidRPr="00AD6E80" w14:paraId="29AA8BE8" w14:textId="77777777" w:rsidTr="00AD6E80">
        <w:trPr>
          <w:trHeight w:val="1021"/>
        </w:trPr>
        <w:tc>
          <w:tcPr>
            <w:tcW w:w="3119" w:type="dxa"/>
            <w:shd w:val="clear" w:color="auto" w:fill="auto"/>
          </w:tcPr>
          <w:p w14:paraId="7CF4860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How helpful was the tutor/observer/helpee feedback?</w:t>
            </w:r>
          </w:p>
        </w:tc>
        <w:tc>
          <w:tcPr>
            <w:tcW w:w="1134" w:type="dxa"/>
            <w:shd w:val="clear" w:color="auto" w:fill="auto"/>
          </w:tcPr>
          <w:p w14:paraId="4BC6379F" w14:textId="77777777" w:rsidR="00AD6E80" w:rsidRPr="00AD6E80" w:rsidRDefault="00AD6E80" w:rsidP="00AD6E8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color w:val="3B3838" w:themeColor="background2" w:themeShade="40"/>
              </w:rPr>
              <w:t>7.1</w:t>
            </w:r>
          </w:p>
        </w:tc>
        <w:tc>
          <w:tcPr>
            <w:tcW w:w="5953" w:type="dxa"/>
            <w:shd w:val="clear" w:color="auto" w:fill="auto"/>
          </w:tcPr>
          <w:p w14:paraId="0E50A575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6E8330C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54FB4061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5E1AE17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7DE094EC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2BBE2982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94B18CC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11032946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15309C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</w:tc>
      </w:tr>
      <w:tr w:rsidR="00AD6E80" w:rsidRPr="00AD6E80" w14:paraId="776987E5" w14:textId="77777777" w:rsidTr="00AD6E80">
        <w:trPr>
          <w:trHeight w:val="1021"/>
        </w:trPr>
        <w:tc>
          <w:tcPr>
            <w:tcW w:w="3119" w:type="dxa"/>
            <w:shd w:val="clear" w:color="auto" w:fill="auto"/>
          </w:tcPr>
          <w:p w14:paraId="0EC605BF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How will you use the feedback in future sessions? </w:t>
            </w:r>
          </w:p>
        </w:tc>
        <w:tc>
          <w:tcPr>
            <w:tcW w:w="1134" w:type="dxa"/>
            <w:shd w:val="clear" w:color="auto" w:fill="auto"/>
          </w:tcPr>
          <w:p w14:paraId="5DD72848" w14:textId="77777777" w:rsidR="00AD6E80" w:rsidRPr="00AD6E80" w:rsidRDefault="00AD6E80" w:rsidP="00AD6E8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color w:val="3B3838" w:themeColor="background2" w:themeShade="40"/>
              </w:rPr>
              <w:t>7.1</w:t>
            </w:r>
          </w:p>
        </w:tc>
        <w:tc>
          <w:tcPr>
            <w:tcW w:w="5953" w:type="dxa"/>
            <w:shd w:val="clear" w:color="auto" w:fill="auto"/>
          </w:tcPr>
          <w:p w14:paraId="22313F5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565745F1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6D2312E1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759823E4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68A5E03B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E9821C2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6D53DFA6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45B7CAC8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6EB2EA7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</w:tc>
      </w:tr>
      <w:tr w:rsidR="00AD6E80" w:rsidRPr="00AD6E80" w14:paraId="5B4CAB07" w14:textId="77777777" w:rsidTr="00AD6E80">
        <w:trPr>
          <w:trHeight w:val="1021"/>
        </w:trPr>
        <w:tc>
          <w:tcPr>
            <w:tcW w:w="3119" w:type="dxa"/>
            <w:shd w:val="clear" w:color="auto" w:fill="auto"/>
          </w:tcPr>
          <w:p w14:paraId="268F441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What have you learnt from this process?</w:t>
            </w:r>
          </w:p>
        </w:tc>
        <w:tc>
          <w:tcPr>
            <w:tcW w:w="1134" w:type="dxa"/>
            <w:shd w:val="clear" w:color="auto" w:fill="auto"/>
          </w:tcPr>
          <w:p w14:paraId="61350A57" w14:textId="77777777" w:rsidR="00AD6E80" w:rsidRPr="00C72EDE" w:rsidRDefault="00AD6E80" w:rsidP="00AD6E8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C72EDE">
              <w:rPr>
                <w:rFonts w:asciiTheme="minorHAnsi" w:hAnsiTheme="minorHAnsi" w:cstheme="minorHAnsi"/>
                <w:color w:val="3B3838" w:themeColor="background2" w:themeShade="40"/>
              </w:rPr>
              <w:t>7.1</w:t>
            </w:r>
          </w:p>
        </w:tc>
        <w:tc>
          <w:tcPr>
            <w:tcW w:w="5953" w:type="dxa"/>
            <w:shd w:val="clear" w:color="auto" w:fill="auto"/>
          </w:tcPr>
          <w:p w14:paraId="4ADA8478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3C18D9C5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20671CC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2EC8D431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69812EF8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1BF3D1C3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73C2EE5E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183F85C3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  <w:p w14:paraId="57FB35D2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bCs/>
                <w:color w:val="3B3838" w:themeColor="background2" w:themeShade="40"/>
              </w:rPr>
            </w:pPr>
          </w:p>
        </w:tc>
      </w:tr>
    </w:tbl>
    <w:p w14:paraId="274A2168" w14:textId="77777777" w:rsidR="00AD6E80" w:rsidRPr="00AD6E80" w:rsidRDefault="00AD6E80" w:rsidP="00AD6E80">
      <w:pPr>
        <w:rPr>
          <w:rFonts w:asciiTheme="minorHAnsi" w:hAnsiTheme="minorHAnsi" w:cstheme="minorHAnsi"/>
          <w:color w:val="3B3838" w:themeColor="background2" w:themeShade="40"/>
        </w:rPr>
      </w:pPr>
    </w:p>
    <w:p w14:paraId="61F061E7" w14:textId="77777777" w:rsidR="00AD6E80" w:rsidRPr="00AD6E80" w:rsidRDefault="00AD6E80" w:rsidP="00AD6E80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AD6E80" w:rsidRPr="00AD6E80" w14:paraId="6CEC8F71" w14:textId="77777777" w:rsidTr="00AD6E80">
        <w:tc>
          <w:tcPr>
            <w:tcW w:w="104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5DE8D3ED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AD6E8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Other comments and reflections:</w:t>
            </w:r>
          </w:p>
          <w:p w14:paraId="48171259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3827C5B6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68D8A7BD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5AA7E895" w14:textId="77777777" w:rsidR="00AD6E80" w:rsidRP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3AA2E3C7" w14:textId="77777777" w:rsid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77F47CC1" w14:textId="77777777" w:rsid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61A9D21B" w14:textId="77777777" w:rsid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2E78C70C" w14:textId="77777777" w:rsid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76927DAF" w14:textId="4AEE2E73" w:rsidR="00AD6E80" w:rsidRPr="00AD6E80" w:rsidRDefault="00AD6E80" w:rsidP="00AD6E8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</w:tc>
      </w:tr>
    </w:tbl>
    <w:p w14:paraId="53510C34" w14:textId="77777777" w:rsidR="00AD6E80" w:rsidRPr="00967F2B" w:rsidRDefault="00AD6E80" w:rsidP="00AD6E80">
      <w:pPr>
        <w:rPr>
          <w:rFonts w:asciiTheme="minorHAnsi" w:hAnsiTheme="minorHAnsi" w:cstheme="minorHAnsi"/>
          <w:color w:val="3B3838" w:themeColor="background2" w:themeShade="40"/>
        </w:rPr>
      </w:pPr>
    </w:p>
    <w:sectPr w:rsidR="00AD6E80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DB95F" w14:textId="77777777" w:rsidR="002C6E88" w:rsidRDefault="002C6E88">
      <w:r>
        <w:separator/>
      </w:r>
    </w:p>
    <w:p w14:paraId="0B5D3A0C" w14:textId="77777777" w:rsidR="002C6E88" w:rsidRDefault="002C6E88"/>
    <w:p w14:paraId="12888B3F" w14:textId="77777777" w:rsidR="002C6E88" w:rsidRDefault="002C6E88"/>
  </w:endnote>
  <w:endnote w:type="continuationSeparator" w:id="0">
    <w:p w14:paraId="4B2FA585" w14:textId="77777777" w:rsidR="002C6E88" w:rsidRDefault="002C6E88">
      <w:r>
        <w:continuationSeparator/>
      </w:r>
    </w:p>
    <w:p w14:paraId="7DEDB2EF" w14:textId="77777777" w:rsidR="002C6E88" w:rsidRDefault="002C6E88"/>
    <w:p w14:paraId="22F66FF0" w14:textId="77777777" w:rsidR="002C6E88" w:rsidRDefault="002C6E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3DED53AA-53CE-40FE-9D8B-1CD741F7ECC4}"/>
    <w:embedBold r:id="rId2" w:fontKey="{3879CC2B-780A-48CB-9249-F9DEA5D785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4F251C-E01A-4D04-B686-9E62D5A92181}"/>
    <w:embedBold r:id="rId4" w:fontKey="{5D873E6E-09EE-418B-A2D5-8C890D5E5412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9BB282CC-B677-4F1E-9B89-F32954DB2A40}"/>
    <w:embedBold r:id="rId6" w:fontKey="{3FF1A7E6-CEF0-418E-B1ED-75F9F0917238}"/>
    <w:embedBoldItalic r:id="rId7" w:fontKey="{1BAC6EFC-438F-48DF-A1B9-0FAE9782D2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FB436FAF-D582-41DA-A650-6632A72E94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E5CBF48-98E0-40A7-A6EA-46944174D1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A05EC80-A201-47BB-919F-E31F0B3C2632}"/>
    <w:embedBold r:id="rId11" w:fontKey="{327BFDC2-620E-4DC5-B760-45597CE8E7E5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3BC0B5F4-0F13-4F09-BB52-7FA66B06D5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695D7738-0903-4A37-BFF3-638EE85C7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3558BA61" w14:textId="77777777" w:rsidTr="00E6148A">
      <w:tc>
        <w:tcPr>
          <w:tcW w:w="720" w:type="dxa"/>
          <w:shd w:val="clear" w:color="auto" w:fill="auto"/>
          <w:vAlign w:val="center"/>
        </w:tcPr>
        <w:p w14:paraId="39F88A3E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0EDC5294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27F2E113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D024CC5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5E6CCDF5" wp14:editId="0F261995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6C47FEDA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BDFEC" w14:textId="77777777" w:rsidR="002C6E88" w:rsidRDefault="002C6E88" w:rsidP="009052EC">
      <w:pPr>
        <w:pBdr>
          <w:bottom w:val="single" w:sz="6" w:space="1" w:color="auto"/>
        </w:pBdr>
      </w:pPr>
    </w:p>
    <w:p w14:paraId="5DDA2DAF" w14:textId="77777777" w:rsidR="002C6E88" w:rsidRPr="009052EC" w:rsidRDefault="002C6E88" w:rsidP="009052EC"/>
  </w:footnote>
  <w:footnote w:type="continuationSeparator" w:id="0">
    <w:p w14:paraId="1EC8EC1A" w14:textId="77777777" w:rsidR="002C6E88" w:rsidRDefault="002C6E88">
      <w:r>
        <w:continuationSeparator/>
      </w:r>
    </w:p>
    <w:p w14:paraId="1D165599" w14:textId="77777777" w:rsidR="002C6E88" w:rsidRDefault="002C6E88"/>
    <w:p w14:paraId="7CDE923D" w14:textId="77777777" w:rsidR="002C6E88" w:rsidRDefault="002C6E88"/>
  </w:footnote>
  <w:footnote w:type="continuationNotice" w:id="1">
    <w:p w14:paraId="06281630" w14:textId="77777777" w:rsidR="002C6E88" w:rsidRDefault="002C6E88"/>
    <w:p w14:paraId="4AE7E96F" w14:textId="77777777" w:rsidR="002C6E88" w:rsidRDefault="002C6E88"/>
    <w:p w14:paraId="3DF31CED" w14:textId="77777777" w:rsidR="002C6E88" w:rsidRDefault="002C6E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B224E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473067580">
    <w:abstractNumId w:val="13"/>
  </w:num>
  <w:num w:numId="2" w16cid:durableId="1565097228">
    <w:abstractNumId w:val="14"/>
  </w:num>
  <w:num w:numId="3" w16cid:durableId="1411153487">
    <w:abstractNumId w:val="4"/>
  </w:num>
  <w:num w:numId="4" w16cid:durableId="68890163">
    <w:abstractNumId w:val="19"/>
  </w:num>
  <w:num w:numId="5" w16cid:durableId="1323048644">
    <w:abstractNumId w:val="10"/>
  </w:num>
  <w:num w:numId="6" w16cid:durableId="56130382">
    <w:abstractNumId w:val="16"/>
  </w:num>
  <w:num w:numId="7" w16cid:durableId="1571228346">
    <w:abstractNumId w:val="7"/>
  </w:num>
  <w:num w:numId="8" w16cid:durableId="953291746">
    <w:abstractNumId w:val="18"/>
  </w:num>
  <w:num w:numId="9" w16cid:durableId="1901212681">
    <w:abstractNumId w:val="15"/>
  </w:num>
  <w:num w:numId="10" w16cid:durableId="2007635241">
    <w:abstractNumId w:val="0"/>
  </w:num>
  <w:num w:numId="11" w16cid:durableId="1282300594">
    <w:abstractNumId w:val="9"/>
  </w:num>
  <w:num w:numId="12" w16cid:durableId="122846598">
    <w:abstractNumId w:val="17"/>
  </w:num>
  <w:num w:numId="13" w16cid:durableId="1317149770">
    <w:abstractNumId w:val="12"/>
  </w:num>
  <w:num w:numId="14" w16cid:durableId="740760768">
    <w:abstractNumId w:val="8"/>
  </w:num>
  <w:num w:numId="15" w16cid:durableId="866869886">
    <w:abstractNumId w:val="11"/>
  </w:num>
  <w:num w:numId="16" w16cid:durableId="1060783174">
    <w:abstractNumId w:val="6"/>
  </w:num>
  <w:num w:numId="17" w16cid:durableId="848061873">
    <w:abstractNumId w:val="2"/>
  </w:num>
  <w:num w:numId="18" w16cid:durableId="1639260320">
    <w:abstractNumId w:val="3"/>
  </w:num>
  <w:num w:numId="19" w16cid:durableId="1148787956">
    <w:abstractNumId w:val="1"/>
  </w:num>
  <w:num w:numId="20" w16cid:durableId="16847003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80"/>
    <w:rsid w:val="00007271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1196"/>
    <w:rsid w:val="001039C7"/>
    <w:rsid w:val="00106FE9"/>
    <w:rsid w:val="00116BE0"/>
    <w:rsid w:val="00120C39"/>
    <w:rsid w:val="00132CBB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3B84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6E88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852AC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06A49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B3140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374C2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D6E80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2EDE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2F33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C71EC7"/>
  <w15:chartTrackingRefBased/>
  <w15:docId w15:val="{65E96FD1-2AFD-4DCA-89F1-A05EC5219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007271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43778779-AEF9-4A2F-B69B-FFC656186359}"/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23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Self-review Sheet for Recorded Session</dc:title>
  <dc:subject/>
  <dc:creator>Windows User</dc:creator>
  <cp:keywords/>
  <dc:description/>
  <cp:lastModifiedBy>Natalie Burford</cp:lastModifiedBy>
  <cp:revision>8</cp:revision>
  <cp:lastPrinted>2020-07-27T15:07:00Z</cp:lastPrinted>
  <dcterms:created xsi:type="dcterms:W3CDTF">2020-07-06T13:37:00Z</dcterms:created>
  <dcterms:modified xsi:type="dcterms:W3CDTF">2023-07-20T11:35:00Z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